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r w:rsidR="00B15D60">
        <w:rPr>
          <w:rFonts w:cs="Arial"/>
          <w:szCs w:val="24"/>
        </w:rPr>
        <w:t>ULK2 KO MEF (SIM)</w:t>
      </w:r>
    </w:p>
    <w:p w:rsidR="00220301" w:rsidRDefault="00AB3D80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DC7F1D">
        <w:rPr>
          <w:rFonts w:cs="Arial"/>
          <w:szCs w:val="24"/>
        </w:rPr>
        <w:t xml:space="preserve"> </w:t>
      </w:r>
      <w:r w:rsidR="00B15D60">
        <w:rPr>
          <w:rFonts w:cs="Arial"/>
          <w:szCs w:val="24"/>
        </w:rPr>
        <w:t>14050810</w:t>
      </w:r>
    </w:p>
    <w:p w:rsidR="00AB3D80" w:rsidRDefault="00597F5E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0DBC0CA4" wp14:editId="023DA681">
            <wp:extent cx="3823138" cy="2989808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54" cy="29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5E" w:rsidRDefault="00597F5E" w:rsidP="00DC7F1D">
      <w:pPr>
        <w:jc w:val="center"/>
        <w:rPr>
          <w:rFonts w:cs="Arial"/>
          <w:szCs w:val="24"/>
        </w:rPr>
      </w:pPr>
      <w:r>
        <w:t>Early log phase 24 hours</w:t>
      </w:r>
    </w:p>
    <w:p w:rsidR="00597F5E" w:rsidRDefault="00597F5E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E5A3A66" wp14:editId="567F3318">
            <wp:extent cx="3917731" cy="308985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02" cy="30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10" w:rsidRDefault="00597F5E" w:rsidP="00B15D60">
      <w:pPr>
        <w:ind w:left="3600"/>
        <w:rPr>
          <w:rFonts w:cs="Arial"/>
          <w:szCs w:val="24"/>
        </w:rPr>
      </w:pPr>
      <w:r>
        <w:t xml:space="preserve"> </w:t>
      </w:r>
      <w:r w:rsidR="00C8410E">
        <w:t xml:space="preserve"> </w:t>
      </w:r>
      <w:bookmarkStart w:id="0" w:name="_GoBack"/>
      <w:bookmarkEnd w:id="0"/>
      <w:r>
        <w:t xml:space="preserve">  Late log phase 72 hours</w:t>
      </w:r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9"/>
      <w:footerReference w:type="default" r:id="rId10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C8410E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16F27"/>
    <w:rsid w:val="00123A3B"/>
    <w:rsid w:val="001478B1"/>
    <w:rsid w:val="0019672F"/>
    <w:rsid w:val="00220301"/>
    <w:rsid w:val="00284BE8"/>
    <w:rsid w:val="002B0A16"/>
    <w:rsid w:val="002E7E98"/>
    <w:rsid w:val="002F5AA2"/>
    <w:rsid w:val="003A50F2"/>
    <w:rsid w:val="003B0BB8"/>
    <w:rsid w:val="003B6A14"/>
    <w:rsid w:val="00405CFB"/>
    <w:rsid w:val="00425210"/>
    <w:rsid w:val="0046129A"/>
    <w:rsid w:val="004C656F"/>
    <w:rsid w:val="005073D7"/>
    <w:rsid w:val="005315E5"/>
    <w:rsid w:val="00597F5E"/>
    <w:rsid w:val="005B487B"/>
    <w:rsid w:val="005C2B85"/>
    <w:rsid w:val="006106B8"/>
    <w:rsid w:val="0061377E"/>
    <w:rsid w:val="006545E5"/>
    <w:rsid w:val="006936AE"/>
    <w:rsid w:val="006A3915"/>
    <w:rsid w:val="006F6B2A"/>
    <w:rsid w:val="00716707"/>
    <w:rsid w:val="00736463"/>
    <w:rsid w:val="007755C6"/>
    <w:rsid w:val="007B4A4A"/>
    <w:rsid w:val="007C0713"/>
    <w:rsid w:val="007F411C"/>
    <w:rsid w:val="0082166E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B3D80"/>
    <w:rsid w:val="00AD4D8C"/>
    <w:rsid w:val="00AD7A49"/>
    <w:rsid w:val="00B106ED"/>
    <w:rsid w:val="00B15D60"/>
    <w:rsid w:val="00B52101"/>
    <w:rsid w:val="00B61AA0"/>
    <w:rsid w:val="00BD51A1"/>
    <w:rsid w:val="00C017F4"/>
    <w:rsid w:val="00C3695B"/>
    <w:rsid w:val="00C43662"/>
    <w:rsid w:val="00C8410E"/>
    <w:rsid w:val="00C97B3F"/>
    <w:rsid w:val="00CB5EB5"/>
    <w:rsid w:val="00CD2436"/>
    <w:rsid w:val="00CD3E26"/>
    <w:rsid w:val="00D142D4"/>
    <w:rsid w:val="00D75CAC"/>
    <w:rsid w:val="00DC7F1D"/>
    <w:rsid w:val="00DF208F"/>
    <w:rsid w:val="00E43883"/>
    <w:rsid w:val="00E5252E"/>
    <w:rsid w:val="00F11204"/>
    <w:rsid w:val="00F713C0"/>
    <w:rsid w:val="00F73747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4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4</cp:revision>
  <cp:lastPrinted>2014-12-04T10:29:00Z</cp:lastPrinted>
  <dcterms:created xsi:type="dcterms:W3CDTF">2015-06-15T15:07:00Z</dcterms:created>
  <dcterms:modified xsi:type="dcterms:W3CDTF">2015-07-29T08:00:00Z</dcterms:modified>
</cp:coreProperties>
</file>