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52" w:rsidRDefault="00220301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Cell Line:</w:t>
      </w:r>
      <w:r w:rsidR="00DC7F1D">
        <w:rPr>
          <w:rFonts w:cs="Arial"/>
          <w:szCs w:val="24"/>
        </w:rPr>
        <w:t xml:space="preserve"> </w:t>
      </w:r>
      <w:r w:rsidR="00606E7D">
        <w:rPr>
          <w:rFonts w:cs="Arial"/>
          <w:szCs w:val="24"/>
        </w:rPr>
        <w:t>ULK1 KO MEF (SV40)</w:t>
      </w:r>
    </w:p>
    <w:p w:rsidR="00220301" w:rsidRDefault="00AB3D80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Catalogue</w:t>
      </w:r>
      <w:r w:rsidR="00220301">
        <w:rPr>
          <w:rFonts w:cs="Arial"/>
          <w:szCs w:val="24"/>
        </w:rPr>
        <w:t xml:space="preserve"> Number:</w:t>
      </w:r>
      <w:r w:rsidR="00DC7F1D">
        <w:rPr>
          <w:rFonts w:cs="Arial"/>
          <w:szCs w:val="24"/>
        </w:rPr>
        <w:t xml:space="preserve"> </w:t>
      </w:r>
      <w:r w:rsidR="00606E7D">
        <w:rPr>
          <w:rFonts w:cs="Arial"/>
          <w:szCs w:val="24"/>
        </w:rPr>
        <w:t>14050807</w:t>
      </w:r>
    </w:p>
    <w:p w:rsidR="00AB3D80" w:rsidRDefault="005C4A12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6D006127" wp14:editId="429C1765">
            <wp:extent cx="4138448" cy="327082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586" cy="326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A12" w:rsidRDefault="00FE5843" w:rsidP="00DC7F1D">
      <w:pPr>
        <w:jc w:val="center"/>
        <w:rPr>
          <w:rFonts w:cs="Arial"/>
          <w:szCs w:val="24"/>
        </w:rPr>
      </w:pPr>
      <w:r>
        <w:t>E</w:t>
      </w:r>
      <w:bookmarkStart w:id="0" w:name="_GoBack"/>
      <w:bookmarkEnd w:id="0"/>
      <w:r w:rsidR="005C4A12">
        <w:t>arly log phase 24 hours</w:t>
      </w:r>
    </w:p>
    <w:p w:rsidR="005C4A12" w:rsidRDefault="005C4A12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47F992B1" wp14:editId="4C7D7C1F">
            <wp:extent cx="4169979" cy="3288803"/>
            <wp:effectExtent l="0" t="0" r="254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874" cy="328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A10" w:rsidRDefault="00606E7D" w:rsidP="00606E7D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                                 </w:t>
      </w:r>
      <w:r w:rsidR="005C4A12">
        <w:t xml:space="preserve">Late log phase </w:t>
      </w:r>
      <w:r>
        <w:rPr>
          <w:rFonts w:cs="Arial"/>
          <w:szCs w:val="24"/>
        </w:rPr>
        <w:t>72</w:t>
      </w:r>
      <w:r w:rsidR="005C4A12">
        <w:rPr>
          <w:rFonts w:cs="Arial"/>
          <w:szCs w:val="24"/>
        </w:rPr>
        <w:t xml:space="preserve"> hours</w:t>
      </w:r>
    </w:p>
    <w:p w:rsidR="00B52101" w:rsidRDefault="00B52101" w:rsidP="00DC7F1D">
      <w:pPr>
        <w:jc w:val="center"/>
        <w:rPr>
          <w:rFonts w:cs="Arial"/>
          <w:szCs w:val="24"/>
        </w:rPr>
      </w:pPr>
    </w:p>
    <w:p w:rsidR="00024A10" w:rsidRPr="001015C2" w:rsidRDefault="00024A10" w:rsidP="005315E5">
      <w:pPr>
        <w:jc w:val="center"/>
        <w:rPr>
          <w:rFonts w:cs="Arial"/>
          <w:szCs w:val="24"/>
        </w:rPr>
      </w:pPr>
    </w:p>
    <w:sectPr w:rsidR="00024A10" w:rsidRPr="001015C2" w:rsidSect="00C97B3F">
      <w:headerReference w:type="default" r:id="rId9"/>
      <w:footerReference w:type="default" r:id="rId10"/>
      <w:pgSz w:w="11906" w:h="16838"/>
      <w:pgMar w:top="1950" w:right="720" w:bottom="720" w:left="720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D7" w:rsidRDefault="005073D7" w:rsidP="00951134">
      <w:pPr>
        <w:spacing w:after="0" w:line="240" w:lineRule="auto"/>
      </w:pPr>
      <w:r>
        <w:separator/>
      </w:r>
    </w:p>
  </w:endnote>
  <w:end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15" w:rsidRPr="00D30E31" w:rsidRDefault="00936AF6" w:rsidP="006A3915">
    <w:pPr>
      <w:pStyle w:val="Footer"/>
      <w:tabs>
        <w:tab w:val="clear" w:pos="4513"/>
        <w:tab w:val="center" w:pos="5245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>T007.130902</w:t>
    </w:r>
    <w:r w:rsidR="006A3915" w:rsidRPr="002202BC">
      <w:rPr>
        <w:rFonts w:cs="Arial"/>
        <w:sz w:val="12"/>
        <w:szCs w:val="12"/>
      </w:rPr>
      <w:t>.v1</w:t>
    </w:r>
    <w:r w:rsidR="006A3915">
      <w:rPr>
        <w:rFonts w:cs="Arial"/>
        <w:sz w:val="12"/>
        <w:szCs w:val="12"/>
      </w:rPr>
      <w:tab/>
    </w:r>
    <w:r w:rsidR="006A3915" w:rsidRPr="00163FF6">
      <w:rPr>
        <w:rFonts w:cs="Arial"/>
        <w:sz w:val="18"/>
        <w:szCs w:val="18"/>
      </w:rPr>
      <w:t>Page</w:t>
    </w:r>
    <w:r w:rsidR="006A3915" w:rsidRPr="005E6E21">
      <w:rPr>
        <w:rFonts w:cs="Arial"/>
        <w:b/>
        <w:sz w:val="18"/>
        <w:szCs w:val="18"/>
      </w:rPr>
      <w:t xml:space="preserve"> </w:t>
    </w:r>
    <w:r w:rsidR="00716707" w:rsidRPr="005E6E21">
      <w:rPr>
        <w:rFonts w:cs="Arial"/>
        <w:b/>
        <w:sz w:val="18"/>
        <w:szCs w:val="18"/>
      </w:rPr>
      <w:fldChar w:fldCharType="begin"/>
    </w:r>
    <w:r w:rsidR="006A3915" w:rsidRPr="005E6E21">
      <w:rPr>
        <w:rFonts w:cs="Arial"/>
        <w:b/>
        <w:sz w:val="18"/>
        <w:szCs w:val="18"/>
      </w:rPr>
      <w:instrText xml:space="preserve"> PAGE  \* Arabic  \* MERGEFORMAT </w:instrText>
    </w:r>
    <w:r w:rsidR="00716707" w:rsidRPr="005E6E21">
      <w:rPr>
        <w:rFonts w:cs="Arial"/>
        <w:b/>
        <w:sz w:val="18"/>
        <w:szCs w:val="18"/>
      </w:rPr>
      <w:fldChar w:fldCharType="separate"/>
    </w:r>
    <w:r w:rsidR="00FE5843">
      <w:rPr>
        <w:rFonts w:cs="Arial"/>
        <w:b/>
        <w:noProof/>
        <w:sz w:val="18"/>
        <w:szCs w:val="18"/>
      </w:rPr>
      <w:t>1</w:t>
    </w:r>
    <w:r w:rsidR="00716707" w:rsidRPr="005E6E21">
      <w:rPr>
        <w:rFonts w:cs="Arial"/>
        <w:b/>
        <w:sz w:val="18"/>
        <w:szCs w:val="18"/>
      </w:rPr>
      <w:fldChar w:fldCharType="end"/>
    </w:r>
    <w:r w:rsidR="006A3915" w:rsidRPr="005E6E21">
      <w:rPr>
        <w:rFonts w:cs="Arial"/>
        <w:b/>
        <w:sz w:val="18"/>
        <w:szCs w:val="18"/>
      </w:rPr>
      <w:t xml:space="preserve"> </w:t>
    </w:r>
    <w:r w:rsidR="006A3915" w:rsidRPr="00163FF6">
      <w:rPr>
        <w:rFonts w:cs="Arial"/>
        <w:sz w:val="18"/>
        <w:szCs w:val="18"/>
      </w:rPr>
      <w:t>of</w:t>
    </w:r>
    <w:r w:rsidR="006A3915" w:rsidRPr="005E6E21">
      <w:rPr>
        <w:rFonts w:cs="Arial"/>
        <w:b/>
        <w:sz w:val="18"/>
        <w:szCs w:val="18"/>
      </w:rPr>
      <w:t xml:space="preserve"> </w:t>
    </w:r>
    <w:r w:rsidR="004C656F">
      <w:t>1</w:t>
    </w:r>
    <w:r w:rsidR="006A3915">
      <w:rPr>
        <w:rFonts w:cs="Arial"/>
        <w:b/>
        <w:sz w:val="18"/>
        <w:szCs w:val="18"/>
      </w:rPr>
      <w:tab/>
    </w:r>
    <w:r w:rsidR="006A3915">
      <w:rPr>
        <w:rFonts w:cs="Arial"/>
        <w:b/>
        <w:sz w:val="18"/>
        <w:szCs w:val="18"/>
      </w:rPr>
      <w:tab/>
    </w:r>
  </w:p>
  <w:p w:rsidR="006A3915" w:rsidRPr="00CE66E6" w:rsidRDefault="006A3915" w:rsidP="006A3915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6A3915" w:rsidRPr="00343B16" w:rsidRDefault="006A3915" w:rsidP="006A3915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8C7CC5" w:rsidRPr="007755C6" w:rsidRDefault="000319E0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078F536" wp14:editId="1B64003F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50990" cy="783590"/>
          <wp:effectExtent l="0" t="0" r="0" b="0"/>
          <wp:wrapNone/>
          <wp:docPr id="1" name="Picture 2" descr="\\Camr_dc1\shares\HPACC\Commercial\Marketing\Branding\Logos\Culture Collections Logos\4 logo cmyk strip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D7" w:rsidRDefault="005073D7" w:rsidP="00951134">
      <w:pPr>
        <w:spacing w:after="0" w:line="240" w:lineRule="auto"/>
      </w:pPr>
      <w:r>
        <w:separator/>
      </w:r>
    </w:p>
  </w:footnote>
  <w:foot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A1" w:rsidRDefault="000319E0" w:rsidP="00AD7A4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5177155</wp:posOffset>
          </wp:positionH>
          <wp:positionV relativeFrom="page">
            <wp:posOffset>295275</wp:posOffset>
          </wp:positionV>
          <wp:extent cx="2024380" cy="7569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CC5" w:rsidRDefault="008C7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01"/>
    <w:rsid w:val="00014340"/>
    <w:rsid w:val="00015252"/>
    <w:rsid w:val="00024A10"/>
    <w:rsid w:val="000319E0"/>
    <w:rsid w:val="000B69AC"/>
    <w:rsid w:val="000C4A78"/>
    <w:rsid w:val="000E11F1"/>
    <w:rsid w:val="001015C2"/>
    <w:rsid w:val="00116F27"/>
    <w:rsid w:val="00123A3B"/>
    <w:rsid w:val="001478B1"/>
    <w:rsid w:val="0019672F"/>
    <w:rsid w:val="00220301"/>
    <w:rsid w:val="00284BE8"/>
    <w:rsid w:val="002B0A16"/>
    <w:rsid w:val="002E7E98"/>
    <w:rsid w:val="002F5AA2"/>
    <w:rsid w:val="003A50F2"/>
    <w:rsid w:val="003B0BB8"/>
    <w:rsid w:val="003B6A14"/>
    <w:rsid w:val="00405CFB"/>
    <w:rsid w:val="00425210"/>
    <w:rsid w:val="0046129A"/>
    <w:rsid w:val="004C656F"/>
    <w:rsid w:val="005073D7"/>
    <w:rsid w:val="005315E5"/>
    <w:rsid w:val="005B487B"/>
    <w:rsid w:val="005C2B85"/>
    <w:rsid w:val="005C4A12"/>
    <w:rsid w:val="00606E7D"/>
    <w:rsid w:val="006106B8"/>
    <w:rsid w:val="0061377E"/>
    <w:rsid w:val="006545E5"/>
    <w:rsid w:val="006936AE"/>
    <w:rsid w:val="006A3915"/>
    <w:rsid w:val="006F6B2A"/>
    <w:rsid w:val="00716707"/>
    <w:rsid w:val="00736463"/>
    <w:rsid w:val="007755C6"/>
    <w:rsid w:val="007B4A4A"/>
    <w:rsid w:val="007C0713"/>
    <w:rsid w:val="007F411C"/>
    <w:rsid w:val="0082166E"/>
    <w:rsid w:val="008A6EDE"/>
    <w:rsid w:val="008B5B99"/>
    <w:rsid w:val="008B679D"/>
    <w:rsid w:val="008C7CC5"/>
    <w:rsid w:val="008D5496"/>
    <w:rsid w:val="008F4FBB"/>
    <w:rsid w:val="00936AF6"/>
    <w:rsid w:val="00951134"/>
    <w:rsid w:val="009A24D6"/>
    <w:rsid w:val="009E1716"/>
    <w:rsid w:val="00A210FB"/>
    <w:rsid w:val="00A24EEA"/>
    <w:rsid w:val="00A35969"/>
    <w:rsid w:val="00A418F3"/>
    <w:rsid w:val="00A55959"/>
    <w:rsid w:val="00A654EC"/>
    <w:rsid w:val="00AB3D80"/>
    <w:rsid w:val="00AD4D8C"/>
    <w:rsid w:val="00AD7A49"/>
    <w:rsid w:val="00B106ED"/>
    <w:rsid w:val="00B52101"/>
    <w:rsid w:val="00B61AA0"/>
    <w:rsid w:val="00BD51A1"/>
    <w:rsid w:val="00C017F4"/>
    <w:rsid w:val="00C3695B"/>
    <w:rsid w:val="00C43662"/>
    <w:rsid w:val="00C97B3F"/>
    <w:rsid w:val="00CB5EB5"/>
    <w:rsid w:val="00CD2436"/>
    <w:rsid w:val="00CD3E26"/>
    <w:rsid w:val="00D142D4"/>
    <w:rsid w:val="00D75CAC"/>
    <w:rsid w:val="00DC7F1D"/>
    <w:rsid w:val="00DF208F"/>
    <w:rsid w:val="00E43883"/>
    <w:rsid w:val="00E5252E"/>
    <w:rsid w:val="00F11204"/>
    <w:rsid w:val="00F713C0"/>
    <w:rsid w:val="00F73747"/>
    <w:rsid w:val="00F902DA"/>
    <w:rsid w:val="00FC0F89"/>
    <w:rsid w:val="00FD1427"/>
    <w:rsid w:val="00FE5843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x.hiscott\Local%20Settings\Temporary%20Internet%20Files\Content.Outlook\UWSKOB1I\T007_ECACC%20Document%20Template%20NARROW%20Margins%20-%20Sept%20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T007_ECACC Document Template NARROW Margins - Sept 2013 (2).dotx</Template>
  <TotalTime>3</TotalTime>
  <Pages>2</Pages>
  <Words>19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alex.hiscott</dc:creator>
  <cp:lastModifiedBy>Peter Thraves</cp:lastModifiedBy>
  <cp:revision>4</cp:revision>
  <cp:lastPrinted>2014-12-04T10:29:00Z</cp:lastPrinted>
  <dcterms:created xsi:type="dcterms:W3CDTF">2015-06-15T15:03:00Z</dcterms:created>
  <dcterms:modified xsi:type="dcterms:W3CDTF">2015-07-29T07:59:00Z</dcterms:modified>
</cp:coreProperties>
</file>